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52"/>
        <w:gridCol w:w="434"/>
        <w:gridCol w:w="992"/>
        <w:gridCol w:w="1222"/>
        <w:gridCol w:w="1616"/>
        <w:gridCol w:w="1134"/>
        <w:gridCol w:w="149"/>
        <w:gridCol w:w="843"/>
        <w:gridCol w:w="1559"/>
        <w:gridCol w:w="993"/>
        <w:gridCol w:w="708"/>
        <w:gridCol w:w="1560"/>
      </w:tblGrid>
      <w:tr w:rsidR="00570084" w:rsidRPr="00A155FE" w14:paraId="61703F5F" w14:textId="77777777" w:rsidTr="00E5539A">
        <w:trPr>
          <w:trHeight w:val="675"/>
        </w:trPr>
        <w:tc>
          <w:tcPr>
            <w:tcW w:w="2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/>
            <w:hideMark/>
          </w:tcPr>
          <w:p w14:paraId="5AB9FB24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bookmarkStart w:id="0" w:name="_GoBack"/>
            <w:bookmarkEnd w:id="0"/>
            <w:r w:rsidRPr="00A155FE">
              <w:rPr>
                <w:rFonts w:ascii="Calibri" w:eastAsia="Calibri" w:hAnsi="Calibri" w:cs="Arial"/>
                <w:noProof/>
              </w:rPr>
              <w:drawing>
                <wp:anchor distT="0" distB="0" distL="114300" distR="114300" simplePos="0" relativeHeight="251659264" behindDoc="0" locked="0" layoutInCell="1" allowOverlap="1" wp14:anchorId="58F6791F" wp14:editId="02917E38">
                  <wp:simplePos x="0" y="0"/>
                  <wp:positionH relativeFrom="column">
                    <wp:posOffset>315595</wp:posOffset>
                  </wp:positionH>
                  <wp:positionV relativeFrom="paragraph">
                    <wp:posOffset>44450</wp:posOffset>
                  </wp:positionV>
                  <wp:extent cx="628650" cy="811530"/>
                  <wp:effectExtent l="0" t="0" r="0" b="7620"/>
                  <wp:wrapNone/>
                  <wp:docPr id="31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8115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94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/>
            <w:hideMark/>
          </w:tcPr>
          <w:p w14:paraId="2BE46D18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34"/>
                <w:szCs w:val="34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34"/>
                <w:szCs w:val="34"/>
              </w:rPr>
              <w:t>RENCANA PEMBELAJARAN SEMESTER</w:t>
            </w:r>
          </w:p>
          <w:p w14:paraId="753A0376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30"/>
                <w:szCs w:val="3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30"/>
                <w:szCs w:val="30"/>
              </w:rPr>
              <w:t>PROGRAM …</w:t>
            </w:r>
          </w:p>
          <w:p w14:paraId="4DA3CC96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30"/>
                <w:szCs w:val="3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30"/>
                <w:szCs w:val="30"/>
              </w:rPr>
              <w:t>FAKULTAS …</w:t>
            </w:r>
          </w:p>
          <w:p w14:paraId="1FEC871D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30"/>
                <w:szCs w:val="30"/>
              </w:rPr>
              <w:t>UNIVESITAS ISLAM NEGERI ALAUDDIN MAKASSAR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14:paraId="5008173C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36"/>
                <w:szCs w:val="36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36"/>
                <w:szCs w:val="36"/>
              </w:rPr>
              <w:t>PERIODE</w:t>
            </w:r>
          </w:p>
        </w:tc>
      </w:tr>
      <w:tr w:rsidR="00570084" w:rsidRPr="00A155FE" w14:paraId="25FC3F81" w14:textId="77777777" w:rsidTr="00E5539A">
        <w:trPr>
          <w:trHeight w:val="876"/>
        </w:trPr>
        <w:tc>
          <w:tcPr>
            <w:tcW w:w="2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3C12E7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</w:tc>
        <w:tc>
          <w:tcPr>
            <w:tcW w:w="894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DF744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14:paraId="75F3D340" w14:textId="4B467FD5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36"/>
                <w:szCs w:val="36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36"/>
                <w:szCs w:val="36"/>
              </w:rPr>
              <w:t>20</w:t>
            </w:r>
            <w:r w:rsidR="00F42445">
              <w:rPr>
                <w:rFonts w:ascii="Calibri" w:eastAsia="Calibri" w:hAnsi="Calibri" w:cs="Arial"/>
                <w:b/>
                <w:bCs/>
                <w:sz w:val="36"/>
                <w:szCs w:val="36"/>
              </w:rPr>
              <w:t>...</w:t>
            </w:r>
            <w:r w:rsidRPr="00A155FE">
              <w:rPr>
                <w:rFonts w:ascii="Calibri" w:eastAsia="Calibri" w:hAnsi="Calibri" w:cs="Arial"/>
                <w:b/>
                <w:bCs/>
                <w:sz w:val="36"/>
                <w:szCs w:val="36"/>
              </w:rPr>
              <w:t>-20</w:t>
            </w:r>
            <w:r w:rsidR="00F42445">
              <w:rPr>
                <w:rFonts w:ascii="Calibri" w:eastAsia="Calibri" w:hAnsi="Calibri" w:cs="Arial"/>
                <w:b/>
                <w:bCs/>
                <w:sz w:val="36"/>
                <w:szCs w:val="36"/>
              </w:rPr>
              <w:t>…</w:t>
            </w:r>
          </w:p>
        </w:tc>
      </w:tr>
      <w:tr w:rsidR="00570084" w:rsidRPr="00A155FE" w14:paraId="08D82979" w14:textId="77777777" w:rsidTr="0009790C">
        <w:trPr>
          <w:trHeight w:val="395"/>
        </w:trPr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14:paraId="591CF813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MATA KULIAH</w:t>
            </w:r>
          </w:p>
        </w:tc>
        <w:tc>
          <w:tcPr>
            <w:tcW w:w="26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14:paraId="4765E44B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KODE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14:paraId="2AF3E099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RUMPUN MK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14:paraId="68FC0EC4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BOBOT (SKS)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14:paraId="28CF7675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SEMESTER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14:paraId="3A0026A5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REVISI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14:paraId="32D74E00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No. Dokumen</w:t>
            </w:r>
          </w:p>
        </w:tc>
      </w:tr>
      <w:tr w:rsidR="00570084" w:rsidRPr="00A155FE" w14:paraId="42977FB6" w14:textId="77777777" w:rsidTr="00E5539A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BC7C5" w14:textId="47C8C851" w:rsidR="00570084" w:rsidRPr="00A155FE" w:rsidRDefault="0009790C" w:rsidP="00F42445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….</w:t>
            </w:r>
          </w:p>
        </w:tc>
        <w:tc>
          <w:tcPr>
            <w:tcW w:w="26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BAEFA" w14:textId="32617708" w:rsidR="00570084" w:rsidRPr="00A155FE" w:rsidRDefault="0009790C" w:rsidP="00F42445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48190" w14:textId="4D990828" w:rsidR="00570084" w:rsidRPr="00A155FE" w:rsidRDefault="0009790C" w:rsidP="00F42445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B5BDD" w14:textId="02ADD9CF" w:rsidR="00570084" w:rsidRPr="00A155FE" w:rsidRDefault="00570084" w:rsidP="00F42445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T=</w:t>
            </w:r>
            <w:r w:rsidR="0009790C">
              <w:rPr>
                <w:rFonts w:ascii="Calibri" w:eastAsia="Calibri" w:hAnsi="Calibri" w:cs="Arial"/>
                <w:sz w:val="20"/>
                <w:szCs w:val="20"/>
              </w:rPr>
              <w:t>…</w:t>
            </w:r>
            <w:r w:rsidRPr="00A155FE">
              <w:rPr>
                <w:rFonts w:ascii="Calibri" w:eastAsia="Calibri" w:hAnsi="Calibri" w:cs="Arial"/>
                <w:sz w:val="20"/>
                <w:szCs w:val="20"/>
              </w:rPr>
              <w:t xml:space="preserve"> sks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FEC00" w14:textId="217BA98A" w:rsidR="00570084" w:rsidRPr="00A155FE" w:rsidRDefault="00570084" w:rsidP="00F42445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P=</w:t>
            </w:r>
            <w:r w:rsidR="0009790C">
              <w:rPr>
                <w:rFonts w:ascii="Calibri" w:eastAsia="Calibri" w:hAnsi="Calibri" w:cs="Arial"/>
                <w:sz w:val="20"/>
                <w:szCs w:val="20"/>
              </w:rPr>
              <w:t>….sks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D971E" w14:textId="1B6C9378" w:rsidR="00570084" w:rsidRPr="00A155FE" w:rsidRDefault="0009790C" w:rsidP="00F42445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B0894" w14:textId="650EB301" w:rsidR="00570084" w:rsidRPr="00A155FE" w:rsidRDefault="0009790C" w:rsidP="00F42445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4F5D2" w14:textId="20FA13F7" w:rsidR="00570084" w:rsidRPr="00A155FE" w:rsidRDefault="0009790C" w:rsidP="00F42445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….</w:t>
            </w:r>
          </w:p>
        </w:tc>
      </w:tr>
      <w:tr w:rsidR="00570084" w:rsidRPr="00A155FE" w14:paraId="18DC57BC" w14:textId="77777777" w:rsidTr="00E5539A">
        <w:tc>
          <w:tcPr>
            <w:tcW w:w="2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/>
            <w:vAlign w:val="center"/>
            <w:hideMark/>
          </w:tcPr>
          <w:p w14:paraId="490B3DDC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PENGESAHAN</w:t>
            </w:r>
          </w:p>
        </w:tc>
        <w:tc>
          <w:tcPr>
            <w:tcW w:w="26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4F510B78" w14:textId="77777777" w:rsidR="00570084" w:rsidRPr="00F42445" w:rsidRDefault="00570084" w:rsidP="00F42445">
            <w:pPr>
              <w:spacing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F42445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Dosen Pengampuh MK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7331DFAB" w14:textId="07D4619B" w:rsidR="00570084" w:rsidRPr="00F42445" w:rsidRDefault="00570084" w:rsidP="00F42445">
            <w:pPr>
              <w:spacing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F42445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Tanda Tangan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5B5EA499" w14:textId="77777777" w:rsidR="00570084" w:rsidRPr="00F42445" w:rsidRDefault="00570084" w:rsidP="00F42445">
            <w:pPr>
              <w:spacing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F42445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Dosen Koordinator RMK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58DD56A0" w14:textId="77777777" w:rsidR="00570084" w:rsidRPr="00F42445" w:rsidRDefault="00570084" w:rsidP="00F42445">
            <w:pPr>
              <w:spacing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F42445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Tanda Tangan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3E51182F" w14:textId="77777777" w:rsidR="00570084" w:rsidRPr="00F42445" w:rsidRDefault="00570084" w:rsidP="00F42445">
            <w:pPr>
              <w:spacing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F42445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Ketua Program Studi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481997AB" w14:textId="77777777" w:rsidR="00570084" w:rsidRPr="00F42445" w:rsidRDefault="00570084" w:rsidP="00F42445">
            <w:pPr>
              <w:spacing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F42445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Tanda Tangan</w:t>
            </w:r>
          </w:p>
        </w:tc>
      </w:tr>
      <w:tr w:rsidR="00570084" w:rsidRPr="00A155FE" w14:paraId="77FC6E61" w14:textId="77777777" w:rsidTr="00E5539A">
        <w:trPr>
          <w:trHeight w:val="918"/>
        </w:trPr>
        <w:tc>
          <w:tcPr>
            <w:tcW w:w="2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E8E41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26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42DFB" w14:textId="052F6F7A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 xml:space="preserve">Nama </w:t>
            </w:r>
            <w:r w:rsidR="00F42445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J</w:t>
            </w: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elas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4ABE7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3C630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  <w:p w14:paraId="5BB6F049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Nama Jelas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CF9FD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7F0DBE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Nama Jelas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EF9A7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</w:p>
        </w:tc>
      </w:tr>
      <w:tr w:rsidR="0009790C" w:rsidRPr="00A155FE" w14:paraId="2A0C3A33" w14:textId="77777777" w:rsidTr="00A92C0D">
        <w:trPr>
          <w:trHeight w:val="351"/>
        </w:trPr>
        <w:tc>
          <w:tcPr>
            <w:tcW w:w="22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5E0B3"/>
            <w:vAlign w:val="center"/>
          </w:tcPr>
          <w:p w14:paraId="2A2382F7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CAPAIAN PEMBELAJARAN</w:t>
            </w:r>
          </w:p>
        </w:tc>
        <w:tc>
          <w:tcPr>
            <w:tcW w:w="112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F63FDCC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CPL-PRODI yang dibebankan pada Mata Kuliah</w:t>
            </w:r>
          </w:p>
        </w:tc>
      </w:tr>
      <w:tr w:rsidR="0009790C" w:rsidRPr="00A155FE" w14:paraId="79DD51B1" w14:textId="77777777" w:rsidTr="00A92C0D">
        <w:trPr>
          <w:trHeight w:val="1402"/>
        </w:trPr>
        <w:tc>
          <w:tcPr>
            <w:tcW w:w="22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2218E1F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5FBB3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CPL-1</w:t>
            </w:r>
          </w:p>
          <w:p w14:paraId="19A5E3F6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  <w:p w14:paraId="0C27175B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CPL-2</w:t>
            </w:r>
          </w:p>
          <w:p w14:paraId="52B7C05F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  <w:p w14:paraId="6E5BCCD5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CPL-3</w:t>
            </w:r>
          </w:p>
          <w:p w14:paraId="52CDFCCA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  <w:p w14:paraId="4367C380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CPL-4</w:t>
            </w:r>
          </w:p>
          <w:p w14:paraId="7EC3D179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  <w:p w14:paraId="39481634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CPL-5</w:t>
            </w:r>
          </w:p>
          <w:p w14:paraId="1D889D7D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</w:tc>
        <w:tc>
          <w:tcPr>
            <w:tcW w:w="97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16804" w14:textId="4F88B2E9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792C97F8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  <w:p w14:paraId="08F38A9F" w14:textId="4A4483D6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2B67B2E3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  <w:p w14:paraId="5B150229" w14:textId="418297DC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49F7B0B9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  <w:p w14:paraId="45B10E74" w14:textId="4A08BB12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5301FF16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  <w:p w14:paraId="567FA4AD" w14:textId="4BFD8DCF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19A9A873" w14:textId="77777777" w:rsidTr="00A92C0D">
        <w:tc>
          <w:tcPr>
            <w:tcW w:w="22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A93F321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12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8E30E55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Capaian Pembelajaran Mata Kuliah (CPMK)</w:t>
            </w:r>
          </w:p>
        </w:tc>
      </w:tr>
      <w:tr w:rsidR="0009790C" w:rsidRPr="00A155FE" w14:paraId="6EAA9FE1" w14:textId="77777777" w:rsidTr="00A92C0D">
        <w:tc>
          <w:tcPr>
            <w:tcW w:w="22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CB007E4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B6D94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CPMK-1</w:t>
            </w:r>
          </w:p>
          <w:p w14:paraId="25177FA3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CPMK-2</w:t>
            </w:r>
          </w:p>
          <w:p w14:paraId="7A16DAAE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CPMK-3</w:t>
            </w:r>
          </w:p>
          <w:p w14:paraId="118864E3" w14:textId="59D0365A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….</w:t>
            </w:r>
          </w:p>
        </w:tc>
        <w:tc>
          <w:tcPr>
            <w:tcW w:w="97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B35E5" w14:textId="59362A18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47F96C59" w14:textId="0DF9CA24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2B1DCC52" w14:textId="42CC7E60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7DB39D68" w14:textId="3A1904AA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3B4842B8" w14:textId="77777777" w:rsidTr="00A92C0D">
        <w:tc>
          <w:tcPr>
            <w:tcW w:w="22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2C479BE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12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hideMark/>
          </w:tcPr>
          <w:p w14:paraId="667F435D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Kemampuan akhir yang direncanakan (Sub-CPMK)</w:t>
            </w:r>
          </w:p>
        </w:tc>
      </w:tr>
      <w:tr w:rsidR="0009790C" w:rsidRPr="00A155FE" w14:paraId="2AE379B0" w14:textId="77777777" w:rsidTr="00A92C0D">
        <w:tc>
          <w:tcPr>
            <w:tcW w:w="225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E3450F4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27EC1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Sub-CPMK1</w:t>
            </w:r>
          </w:p>
          <w:p w14:paraId="18956AFD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Sub-CPMK2</w:t>
            </w:r>
          </w:p>
          <w:p w14:paraId="37361A37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Sub-CPMK3</w:t>
            </w:r>
          </w:p>
          <w:p w14:paraId="31989390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lastRenderedPageBreak/>
              <w:t>Sub-CPMK4</w:t>
            </w:r>
          </w:p>
          <w:p w14:paraId="48A27997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26F119A3" w14:textId="1C1F6AE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978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FE691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lastRenderedPageBreak/>
              <w:t>…</w:t>
            </w:r>
          </w:p>
          <w:p w14:paraId="268C46CA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10AE3E06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5E2D30A1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lastRenderedPageBreak/>
              <w:t>…</w:t>
            </w:r>
          </w:p>
          <w:p w14:paraId="6E2EC4AB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1D8C4FF0" w14:textId="133BD6F3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4A660BD4" w14:textId="77777777" w:rsidTr="00A92C0D">
        <w:tc>
          <w:tcPr>
            <w:tcW w:w="22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5E0B3"/>
          </w:tcPr>
          <w:p w14:paraId="73C0240F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</w:tc>
        <w:tc>
          <w:tcPr>
            <w:tcW w:w="112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44C76" w14:textId="555D1E89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K</w:t>
            </w:r>
            <w:r w:rsidRPr="00A155FE">
              <w:rPr>
                <w:rFonts w:ascii="Calibri" w:eastAsia="Calibri" w:hAnsi="Calibri" w:cs="Arial"/>
                <w:sz w:val="20"/>
                <w:szCs w:val="20"/>
              </w:rPr>
              <w:t>orelasi CPMK dengan Sub-CPMK</w:t>
            </w:r>
          </w:p>
        </w:tc>
      </w:tr>
      <w:tr w:rsidR="0009790C" w:rsidRPr="00A155FE" w14:paraId="579379CB" w14:textId="77777777" w:rsidTr="00A92C0D">
        <w:tc>
          <w:tcPr>
            <w:tcW w:w="22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/>
          </w:tcPr>
          <w:p w14:paraId="47E0B05D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</w:tc>
        <w:tc>
          <w:tcPr>
            <w:tcW w:w="112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Style w:val="TableGrid3"/>
              <w:tblW w:w="7818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977"/>
              <w:gridCol w:w="977"/>
              <w:gridCol w:w="977"/>
              <w:gridCol w:w="977"/>
              <w:gridCol w:w="977"/>
              <w:gridCol w:w="977"/>
              <w:gridCol w:w="978"/>
              <w:gridCol w:w="978"/>
            </w:tblGrid>
            <w:tr w:rsidR="0009790C" w:rsidRPr="00A155FE" w14:paraId="7C506FD8" w14:textId="77777777" w:rsidTr="0009790C"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DAAC4A" w14:textId="77777777" w:rsidR="0009790C" w:rsidRPr="00A155FE" w:rsidRDefault="0009790C" w:rsidP="00E5539A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D1057D2" w14:textId="77777777" w:rsidR="0009790C" w:rsidRPr="00A155FE" w:rsidRDefault="0009790C" w:rsidP="00E5539A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A155FE">
                    <w:rPr>
                      <w:rFonts w:ascii="Calibri" w:hAnsi="Calibri"/>
                      <w:sz w:val="20"/>
                      <w:szCs w:val="20"/>
                    </w:rPr>
                    <w:t>Sub-CPMK1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705CAF6" w14:textId="77777777" w:rsidR="0009790C" w:rsidRPr="00A155FE" w:rsidRDefault="0009790C" w:rsidP="00E5539A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A155FE">
                    <w:rPr>
                      <w:rFonts w:ascii="Calibri" w:hAnsi="Calibri"/>
                      <w:sz w:val="20"/>
                      <w:szCs w:val="20"/>
                    </w:rPr>
                    <w:t>Sub-CPMK2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44817A2" w14:textId="77777777" w:rsidR="0009790C" w:rsidRPr="00A155FE" w:rsidRDefault="0009790C" w:rsidP="00E5539A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A155FE">
                    <w:rPr>
                      <w:rFonts w:ascii="Calibri" w:hAnsi="Calibri"/>
                      <w:sz w:val="20"/>
                      <w:szCs w:val="20"/>
                    </w:rPr>
                    <w:t>Sub-CPMK3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CBF7AA5" w14:textId="77777777" w:rsidR="0009790C" w:rsidRPr="00A155FE" w:rsidRDefault="0009790C" w:rsidP="00E5539A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A155FE">
                    <w:rPr>
                      <w:rFonts w:ascii="Calibri" w:hAnsi="Calibri"/>
                      <w:sz w:val="20"/>
                      <w:szCs w:val="20"/>
                    </w:rPr>
                    <w:t>Sub-CPMK4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8D0C8C8" w14:textId="77777777" w:rsidR="0009790C" w:rsidRPr="00A155FE" w:rsidRDefault="0009790C" w:rsidP="00E5539A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A155FE">
                    <w:rPr>
                      <w:rFonts w:ascii="Calibri" w:hAnsi="Calibri"/>
                      <w:sz w:val="20"/>
                      <w:szCs w:val="20"/>
                    </w:rPr>
                    <w:t>Sub-CPMK5</w:t>
                  </w:r>
                </w:p>
              </w:tc>
              <w:tc>
                <w:tcPr>
                  <w:tcW w:w="9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CB38D60" w14:textId="77777777" w:rsidR="0009790C" w:rsidRPr="00A155FE" w:rsidRDefault="0009790C" w:rsidP="00E5539A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A155FE">
                    <w:rPr>
                      <w:rFonts w:ascii="Calibri" w:hAnsi="Calibri"/>
                      <w:sz w:val="20"/>
                      <w:szCs w:val="20"/>
                    </w:rPr>
                    <w:t>Sub-CPMK6</w:t>
                  </w:r>
                </w:p>
              </w:tc>
              <w:tc>
                <w:tcPr>
                  <w:tcW w:w="9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F438B4C" w14:textId="003B1699" w:rsidR="0009790C" w:rsidRPr="00A155FE" w:rsidRDefault="0009790C" w:rsidP="00E5539A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</w:tr>
            <w:tr w:rsidR="0009790C" w:rsidRPr="00A155FE" w14:paraId="532AFAE6" w14:textId="77777777" w:rsidTr="0009790C"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4DFA695" w14:textId="77777777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A155FE">
                    <w:rPr>
                      <w:rFonts w:ascii="Calibri" w:hAnsi="Calibri"/>
                      <w:sz w:val="20"/>
                      <w:szCs w:val="20"/>
                    </w:rPr>
                    <w:t>CPMK1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3067860" w14:textId="0CF6CEE3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A44B0FA" w14:textId="7EE41351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8461FD8" w14:textId="0C68C5FC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4074B7" w14:textId="13707E3C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CA62C1" w14:textId="654F8C3E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3B4A86" w14:textId="0175A8C2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4A6CA4D" w14:textId="06F0BB69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</w:tr>
            <w:tr w:rsidR="0009790C" w:rsidRPr="00A155FE" w14:paraId="46E4D4F4" w14:textId="77777777" w:rsidTr="0009790C"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2E8286A" w14:textId="77777777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A155FE">
                    <w:rPr>
                      <w:rFonts w:ascii="Calibri" w:hAnsi="Calibri"/>
                      <w:sz w:val="20"/>
                      <w:szCs w:val="20"/>
                    </w:rPr>
                    <w:t>CPMK2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6342B4" w14:textId="736B81BA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029ED9" w14:textId="0EC5F67A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94D228" w14:textId="2A801549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4F34F3" w14:textId="5DA7879B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AF4830" w14:textId="37C41F29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712138" w14:textId="19D7CA5C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143BA2" w14:textId="5C525B82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</w:tr>
            <w:tr w:rsidR="0009790C" w:rsidRPr="00A155FE" w14:paraId="1CBBF73E" w14:textId="77777777" w:rsidTr="0009790C"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3CA80C3" w14:textId="77777777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A155FE">
                    <w:rPr>
                      <w:rFonts w:ascii="Calibri" w:hAnsi="Calibri"/>
                      <w:sz w:val="20"/>
                      <w:szCs w:val="20"/>
                    </w:rPr>
                    <w:t>CPMK3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BAADCE" w14:textId="7E5CB44B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AA8012" w14:textId="5B8D5719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FFE9E9" w14:textId="0EBD68F7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5BD7266" w14:textId="44900D00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FDA9C54" w14:textId="746C7FF4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0AC2438" w14:textId="332A9634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  <w:tc>
                <w:tcPr>
                  <w:tcW w:w="9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F67327" w14:textId="5E8D80CD" w:rsidR="0009790C" w:rsidRPr="00A155FE" w:rsidRDefault="0009790C" w:rsidP="0009790C">
                  <w:pPr>
                    <w:spacing w:before="0" w:after="0" w:line="240" w:lineRule="auto"/>
                    <w:ind w:firstLine="0"/>
                    <w:contextualSpacing w:val="0"/>
                    <w:jc w:val="left"/>
                    <w:rPr>
                      <w:rFonts w:ascii="Calibri" w:hAnsi="Calibri"/>
                      <w:sz w:val="20"/>
                      <w:szCs w:val="20"/>
                    </w:rPr>
                  </w:pPr>
                  <w:r w:rsidRPr="009D5115">
                    <w:rPr>
                      <w:rFonts w:ascii="Calibri" w:hAnsi="Calibri"/>
                      <w:sz w:val="20"/>
                      <w:szCs w:val="20"/>
                    </w:rPr>
                    <w:t>…</w:t>
                  </w:r>
                </w:p>
              </w:tc>
            </w:tr>
          </w:tbl>
          <w:p w14:paraId="7208D2FF" w14:textId="77777777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</w:tc>
      </w:tr>
      <w:tr w:rsidR="00570084" w:rsidRPr="00A155FE" w14:paraId="462CAEA1" w14:textId="77777777" w:rsidTr="00E5539A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/>
            <w:hideMark/>
          </w:tcPr>
          <w:p w14:paraId="4FB45602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DESKRIPSI SINGKAT MATA KULIAH</w:t>
            </w:r>
          </w:p>
        </w:tc>
        <w:tc>
          <w:tcPr>
            <w:tcW w:w="112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46ED4" w14:textId="75AEB4F8" w:rsidR="00570084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570084" w:rsidRPr="00A155FE" w14:paraId="32F144E3" w14:textId="77777777" w:rsidTr="00E5539A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/>
            <w:hideMark/>
          </w:tcPr>
          <w:p w14:paraId="3B343ABE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BAHAN KAJIAN/MATERI PEMBELAJARAN</w:t>
            </w:r>
          </w:p>
        </w:tc>
        <w:tc>
          <w:tcPr>
            <w:tcW w:w="112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EBFD0" w14:textId="4A6180CF" w:rsidR="00570084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570084" w:rsidRPr="00A155FE" w14:paraId="3A9D715F" w14:textId="77777777" w:rsidTr="00E5539A">
        <w:tc>
          <w:tcPr>
            <w:tcW w:w="2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/>
          </w:tcPr>
          <w:p w14:paraId="6CEC8663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  <w:p w14:paraId="48EC8092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  <w:p w14:paraId="340D3D94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  <w:p w14:paraId="7B0016C0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DAFTAR REFERENSI</w:t>
            </w:r>
          </w:p>
        </w:tc>
        <w:tc>
          <w:tcPr>
            <w:tcW w:w="112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D75C899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Utama</w:t>
            </w:r>
          </w:p>
        </w:tc>
      </w:tr>
      <w:tr w:rsidR="00570084" w:rsidRPr="00A155FE" w14:paraId="6B0C4E16" w14:textId="77777777" w:rsidTr="00E5539A">
        <w:tc>
          <w:tcPr>
            <w:tcW w:w="2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13108B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E85D5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1.</w:t>
            </w:r>
          </w:p>
          <w:p w14:paraId="3610EDFB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2.</w:t>
            </w:r>
          </w:p>
          <w:p w14:paraId="2C7BD342" w14:textId="77777777" w:rsidR="00570084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3.</w:t>
            </w:r>
          </w:p>
          <w:p w14:paraId="42869977" w14:textId="25644473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07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32BC6" w14:textId="77777777" w:rsidR="00570084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0937C2A9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23BCB9BF" w14:textId="77777777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5FD43544" w14:textId="1A2E8B63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570084" w:rsidRPr="00A155FE" w14:paraId="4022F436" w14:textId="77777777" w:rsidTr="00E5539A">
        <w:tc>
          <w:tcPr>
            <w:tcW w:w="2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1CA0C5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12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F508C4B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Pendukung</w:t>
            </w:r>
          </w:p>
        </w:tc>
      </w:tr>
      <w:tr w:rsidR="00570084" w:rsidRPr="00A155FE" w14:paraId="5D69A787" w14:textId="77777777" w:rsidTr="00E5539A">
        <w:tc>
          <w:tcPr>
            <w:tcW w:w="2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F82BA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F44EB" w14:textId="1FD3DEEA" w:rsidR="0009790C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795FDE11" w14:textId="42B08EFC" w:rsidR="00570084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……</w:t>
            </w:r>
          </w:p>
        </w:tc>
        <w:tc>
          <w:tcPr>
            <w:tcW w:w="107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73C31" w14:textId="06325135" w:rsidR="00570084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195535C6" w14:textId="77777777" w:rsidR="00570084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  <w:p w14:paraId="752D141E" w14:textId="74FC99E2" w:rsidR="0009790C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570084" w:rsidRPr="00A155FE" w14:paraId="4D82C556" w14:textId="77777777" w:rsidTr="00E5539A">
        <w:trPr>
          <w:trHeight w:val="271"/>
        </w:trPr>
        <w:tc>
          <w:tcPr>
            <w:tcW w:w="2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/>
            <w:hideMark/>
          </w:tcPr>
          <w:p w14:paraId="394CBDC9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MEDIA PEMBELAJARAN</w:t>
            </w:r>
          </w:p>
        </w:tc>
        <w:tc>
          <w:tcPr>
            <w:tcW w:w="55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hideMark/>
          </w:tcPr>
          <w:p w14:paraId="50199665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i/>
                <w:i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i/>
                <w:iCs/>
                <w:sz w:val="20"/>
                <w:szCs w:val="20"/>
              </w:rPr>
              <w:t>Sofware</w:t>
            </w:r>
          </w:p>
        </w:tc>
        <w:tc>
          <w:tcPr>
            <w:tcW w:w="56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hideMark/>
          </w:tcPr>
          <w:p w14:paraId="00AB7A62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i/>
                <w:i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i/>
                <w:iCs/>
                <w:sz w:val="20"/>
                <w:szCs w:val="20"/>
              </w:rPr>
              <w:t>Hardware</w:t>
            </w:r>
          </w:p>
        </w:tc>
      </w:tr>
      <w:tr w:rsidR="00570084" w:rsidRPr="00A155FE" w14:paraId="11D1085F" w14:textId="77777777" w:rsidTr="00E5539A">
        <w:tc>
          <w:tcPr>
            <w:tcW w:w="2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955E0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55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04B51" w14:textId="6E454A1D" w:rsidR="00570084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62D34" w14:textId="75BA548A" w:rsidR="00570084" w:rsidRPr="00A155FE" w:rsidRDefault="0009790C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570084" w:rsidRPr="00A155FE" w14:paraId="1D382EF0" w14:textId="77777777" w:rsidTr="00E5539A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/>
            <w:hideMark/>
          </w:tcPr>
          <w:p w14:paraId="1B3AEE52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TIM PENGAJAR</w:t>
            </w:r>
          </w:p>
        </w:tc>
        <w:tc>
          <w:tcPr>
            <w:tcW w:w="112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5700B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Nama-nama Tim Pengajar</w:t>
            </w:r>
          </w:p>
        </w:tc>
      </w:tr>
      <w:tr w:rsidR="00570084" w:rsidRPr="00A155FE" w14:paraId="3CA85DFB" w14:textId="77777777" w:rsidTr="00E5539A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/>
            <w:hideMark/>
          </w:tcPr>
          <w:p w14:paraId="0F6D77F8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MATA KULIAH SYARAT</w:t>
            </w:r>
          </w:p>
        </w:tc>
        <w:tc>
          <w:tcPr>
            <w:tcW w:w="112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02335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-</w:t>
            </w:r>
          </w:p>
          <w:p w14:paraId="1B739859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</w:tc>
      </w:tr>
    </w:tbl>
    <w:p w14:paraId="005401E4" w14:textId="77777777" w:rsidR="00570084" w:rsidRDefault="00570084">
      <w:r>
        <w:br w:type="page"/>
      </w:r>
    </w:p>
    <w:tbl>
      <w:tblPr>
        <w:tblW w:w="13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1700"/>
        <w:gridCol w:w="1561"/>
        <w:gridCol w:w="1560"/>
        <w:gridCol w:w="2269"/>
        <w:gridCol w:w="1985"/>
        <w:gridCol w:w="1702"/>
        <w:gridCol w:w="1556"/>
        <w:gridCol w:w="569"/>
      </w:tblGrid>
      <w:tr w:rsidR="00570084" w:rsidRPr="00A155FE" w14:paraId="71DF8433" w14:textId="77777777" w:rsidTr="00570084">
        <w:trPr>
          <w:trHeight w:val="229"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222A433F" w14:textId="7F51CDE0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Minggu ke-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4A62924A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Tanggal Pertemuan</w:t>
            </w:r>
          </w:p>
          <w:p w14:paraId="429308E2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  <w:p w14:paraId="1DC8A470" w14:textId="77777777" w:rsidR="00570084" w:rsidRPr="00A155FE" w:rsidRDefault="00570084" w:rsidP="00E5539A">
            <w:pPr>
              <w:tabs>
                <w:tab w:val="left" w:pos="790"/>
              </w:tabs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ab/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35592A77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Sub-CPMK</w:t>
            </w:r>
          </w:p>
          <w:p w14:paraId="38BEDF89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(Kemampuan akhir yg direncanakan)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0D926F7A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Materi Pembelajaran</w:t>
            </w:r>
          </w:p>
          <w:p w14:paraId="45CB5397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[Pustaka]</w:t>
            </w:r>
          </w:p>
          <w:p w14:paraId="2452B182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42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1370800D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Bentuk Pembelajaran; Metode Pembelajaran (STILeS); Penugasan Mahasiswa</w:t>
            </w:r>
          </w:p>
          <w:p w14:paraId="5DED328F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[Estimasi Waktu]</w:t>
            </w:r>
          </w:p>
          <w:p w14:paraId="6FB98EDC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3CAA71E0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Penilaian</w:t>
            </w:r>
          </w:p>
        </w:tc>
      </w:tr>
      <w:tr w:rsidR="00570084" w:rsidRPr="00A155FE" w14:paraId="09B8D572" w14:textId="77777777" w:rsidTr="00570084">
        <w:trPr>
          <w:trHeight w:val="920"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F92F6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5B9B6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26CDB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7036C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425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B155C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1F1F3D12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Kriteria dan Teknik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0C769C6E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Indikator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3D5BE6FA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b/>
                <w:bCs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b/>
                <w:bCs/>
                <w:sz w:val="20"/>
                <w:szCs w:val="20"/>
              </w:rPr>
              <w:t>Bobot%</w:t>
            </w:r>
          </w:p>
        </w:tc>
      </w:tr>
      <w:tr w:rsidR="00570084" w:rsidRPr="00A155FE" w14:paraId="027D4567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12E13AFA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(1)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65A04403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(2)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505E13F6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(3)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44309B49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(4)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17C20DF9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(5) Luring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0A9EC3C1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(6) Daring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07C882BB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(7)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324BFB94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(8)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27FF26B9" w14:textId="77777777" w:rsidR="00570084" w:rsidRPr="00A155FE" w:rsidRDefault="00570084" w:rsidP="00E5539A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(9)</w:t>
            </w:r>
          </w:p>
        </w:tc>
      </w:tr>
      <w:tr w:rsidR="0009790C" w:rsidRPr="00A155FE" w14:paraId="1F172956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1ADC2AC1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0F9A6" w14:textId="6E181C2A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5FD05" w14:textId="154C092E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DEDDA" w14:textId="16058C8A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8945B" w14:textId="36C6B5E5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3C00F" w14:textId="769F8FE6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54DB4" w14:textId="728DBAA9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2AB8F" w14:textId="32F9F2C0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C7D7F" w14:textId="4D3D0A58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36F059CD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5699848F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F4441" w14:textId="6E500D75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A5770" w14:textId="6D78FC54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1754E" w14:textId="6DED3849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47220" w14:textId="3A3DD75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A14AC" w14:textId="283A02CF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8725C" w14:textId="0245ACF8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AA099" w14:textId="39E28146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FF1E9" w14:textId="7D1D8C2B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55D11AE4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3DB1E55D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8FD18" w14:textId="66D9EED0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D1AF8" w14:textId="0915465B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17864" w14:textId="4095448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73492" w14:textId="15E50275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1394C" w14:textId="60F62AA5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4CB29" w14:textId="46096808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29FFC" w14:textId="52682591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07A4F" w14:textId="542CCDDA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58CD3C38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52016FC6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9DBB2" w14:textId="3C72FB8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DEA33" w14:textId="6AA246EB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7975A" w14:textId="3972BA32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61A81" w14:textId="3709C3E3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22C6A" w14:textId="40EBFFD1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04853" w14:textId="0B509669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34F25" w14:textId="4E450204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04B15" w14:textId="586B817E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1EBE4E19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548C1725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0C860" w14:textId="7D39ECD9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3CDDD" w14:textId="60056254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91D55" w14:textId="015DF120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93551" w14:textId="55A0A671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CC877" w14:textId="009B8A8F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B76C3" w14:textId="2DA6FAF5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80BBA" w14:textId="5430E24F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6C632" w14:textId="39511FD3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49920B41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05C6D812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6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BECDA" w14:textId="664265A2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0B85D" w14:textId="39ADE724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DB9D3" w14:textId="46345046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273DF" w14:textId="12CDDE92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7D723" w14:textId="495401D6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E9FA1" w14:textId="7CEA2240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EDA54" w14:textId="6FE75A19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A7F4A" w14:textId="161F4B51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298991FA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02C6A07F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7E07C" w14:textId="25DF5069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6DE0A" w14:textId="5F891516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F1AE6" w14:textId="5FF86462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CE1D7" w14:textId="79F579D9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AAA1F" w14:textId="7B0B592E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DEE57" w14:textId="3D30DBE0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D564D" w14:textId="3CB00E7E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48185" w14:textId="108E14BB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6A0052FC" w14:textId="77777777" w:rsidTr="00573941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1DB1E250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3DD45" w14:textId="7C916C4B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06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C8179" w14:textId="3956F7C8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FDDE4" w14:textId="64011631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0B9E8D71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297C819D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52560" w14:textId="4B1AB712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F3F81" w14:textId="576333F9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746FA" w14:textId="18BD4D1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A3D5B" w14:textId="7E4709F2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7AA22" w14:textId="45A97CBE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7ADBC" w14:textId="166FE623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6A781" w14:textId="4928BF68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4E47D" w14:textId="57221A9F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785E8B5F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5CA4EF9B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8F90E" w14:textId="7802ACE4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FF394" w14:textId="54D56541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651D3" w14:textId="77FF97AB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19DAB" w14:textId="19F8BB8B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C2860" w14:textId="715FDCF0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9B95B" w14:textId="6FCCC25B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FA6B6" w14:textId="31EE86B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B6856" w14:textId="696482DA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057F8042" w14:textId="77777777" w:rsidTr="00570084">
        <w:trPr>
          <w:trHeight w:val="7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5E15BD83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42A21" w14:textId="01713DA0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0D7CE" w14:textId="517DDD6C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EB8DD" w14:textId="236A697E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70B9B" w14:textId="7CD513D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8E2B7" w14:textId="2D08D30B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D287A" w14:textId="1D492056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D157E" w14:textId="26B2DA65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E4CA7" w14:textId="31CBA4D1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5AC7F36E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07681270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7F77A" w14:textId="26C652C0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DE447" w14:textId="0D74E585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6C2AD" w14:textId="5DF515EF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78ADD" w14:textId="2EECB9AC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E326B" w14:textId="61AF608B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36CAD" w14:textId="196A3FB6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D2B60" w14:textId="2EB9CD1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5C58A" w14:textId="54929F41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5CA574AC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43D2BAEC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9C229" w14:textId="304DA0D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A4AE1" w14:textId="071DA36A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23413" w14:textId="1E5755DB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F1F3D" w14:textId="573F83BA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A00E3" w14:textId="45EF860E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8788D" w14:textId="1C1AF300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5ACC3" w14:textId="2697ADF9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19247" w14:textId="16CE4854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7902A4C3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5279E43E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5FEBC" w14:textId="4590B4F3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FFFE" w14:textId="4557A7DA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6AA7F" w14:textId="7679B87A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78684" w14:textId="2A340CCE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A19CD" w14:textId="62AD7D11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E36BE" w14:textId="156DA58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6DBA9" w14:textId="465DCED0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5B235" w14:textId="22310E19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42C90844" w14:textId="77777777" w:rsidTr="00570084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7577D13C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15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2E981" w14:textId="0CF4C88A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4B355" w14:textId="7C394909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3F86F" w14:textId="36A7217F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1A365" w14:textId="76E7927F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A8949" w14:textId="0DFE5EF6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FD2A2" w14:textId="2A73F733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048D3" w14:textId="33AF05F2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6946F" w14:textId="66EC9011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  <w:tr w:rsidR="0009790C" w:rsidRPr="00A155FE" w14:paraId="49583BAF" w14:textId="77777777" w:rsidTr="00573941">
        <w:trPr>
          <w:trHeight w:val="39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354EFD68" w14:textId="77777777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A155FE">
              <w:rPr>
                <w:rFonts w:ascii="Calibri" w:eastAsia="Calibri" w:hAnsi="Calibri" w:cs="Arial"/>
                <w:sz w:val="20"/>
                <w:szCs w:val="20"/>
              </w:rPr>
              <w:t>16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C5D6B" w14:textId="049ACD55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106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89529" w14:textId="59AD0DAC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EFDB7" w14:textId="1D9D64AA" w:rsidR="0009790C" w:rsidRPr="00A155FE" w:rsidRDefault="0009790C" w:rsidP="0009790C">
            <w:pPr>
              <w:spacing w:before="0" w:after="0" w:line="240" w:lineRule="auto"/>
              <w:ind w:firstLine="0"/>
              <w:contextualSpacing w:val="0"/>
              <w:jc w:val="left"/>
              <w:rPr>
                <w:rFonts w:ascii="Calibri" w:eastAsia="Calibri" w:hAnsi="Calibri" w:cs="Arial"/>
                <w:sz w:val="20"/>
                <w:szCs w:val="20"/>
              </w:rPr>
            </w:pPr>
            <w:r w:rsidRPr="001C36C2">
              <w:rPr>
                <w:rFonts w:ascii="Calibri" w:eastAsia="Calibri" w:hAnsi="Calibri" w:cs="Arial"/>
                <w:sz w:val="20"/>
                <w:szCs w:val="20"/>
              </w:rPr>
              <w:t>…</w:t>
            </w:r>
          </w:p>
        </w:tc>
      </w:tr>
    </w:tbl>
    <w:p w14:paraId="46D9E34A" w14:textId="77777777" w:rsidR="00BB01AB" w:rsidRDefault="00BB01AB"/>
    <w:sectPr w:rsidR="00BB01AB" w:rsidSect="0057008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C7659"/>
    <w:multiLevelType w:val="hybridMultilevel"/>
    <w:tmpl w:val="07D84A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86E2C"/>
    <w:multiLevelType w:val="hybridMultilevel"/>
    <w:tmpl w:val="226268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8D0D2D"/>
    <w:multiLevelType w:val="hybridMultilevel"/>
    <w:tmpl w:val="76BEF0CA"/>
    <w:lvl w:ilvl="0" w:tplc="FFFFFFFF">
      <w:start w:val="1"/>
      <w:numFmt w:val="bullet"/>
      <w:lvlText w:val="•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9D7E0D"/>
    <w:multiLevelType w:val="hybridMultilevel"/>
    <w:tmpl w:val="3C1C5B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E0319"/>
    <w:multiLevelType w:val="hybridMultilevel"/>
    <w:tmpl w:val="1E260E7C"/>
    <w:lvl w:ilvl="0" w:tplc="CE98564C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5605F6"/>
    <w:multiLevelType w:val="hybridMultilevel"/>
    <w:tmpl w:val="C1067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084"/>
    <w:rsid w:val="0009790C"/>
    <w:rsid w:val="00570084"/>
    <w:rsid w:val="005A62C7"/>
    <w:rsid w:val="00BB01AB"/>
    <w:rsid w:val="00D84F8F"/>
    <w:rsid w:val="00F42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3E7DB2"/>
  <w15:chartTrackingRefBased/>
  <w15:docId w15:val="{0F6A8648-33BD-43AD-96F6-90C527935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0084"/>
    <w:pPr>
      <w:spacing w:before="120" w:after="120" w:line="360" w:lineRule="auto"/>
      <w:ind w:firstLine="720"/>
      <w:contextualSpacing/>
      <w:jc w:val="both"/>
    </w:pPr>
    <w:rPr>
      <w:rFonts w:ascii="Arial" w:hAnsi="Arial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3">
    <w:name w:val="Table Grid3"/>
    <w:basedOn w:val="TableNormal"/>
    <w:next w:val="TableGrid"/>
    <w:uiPriority w:val="39"/>
    <w:rsid w:val="00570084"/>
    <w:pPr>
      <w:spacing w:after="0" w:line="240" w:lineRule="auto"/>
    </w:pPr>
    <w:rPr>
      <w:rFonts w:ascii="Calibri" w:eastAsia="Calibri" w:hAnsi="Calibri" w:cs="Arial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5700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88250906de8e5703fb4feb60a1a5b7ce</Template>
  <TotalTime>0</TotalTime>
  <Pages>2</Pages>
  <Words>249</Words>
  <Characters>1420</Characters>
  <Application>Microsoft Office Word</Application>
  <DocSecurity>4</DocSecurity>
  <Lines>11</Lines>
  <Paragraphs>3</Paragraphs>
  <ScaleCrop>false</ScaleCrop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Irwan Kasse</dc:creator>
  <cp:keywords/>
  <dc:description/>
  <cp:lastModifiedBy>word</cp:lastModifiedBy>
  <cp:revision>2</cp:revision>
  <dcterms:created xsi:type="dcterms:W3CDTF">2025-02-11T02:25:00Z</dcterms:created>
  <dcterms:modified xsi:type="dcterms:W3CDTF">2025-02-11T02:25:00Z</dcterms:modified>
</cp:coreProperties>
</file>